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826659" w14:textId="05C86C66" w:rsidR="00F06EA4" w:rsidRDefault="00F06EA4" w:rsidP="00836DDE">
      <w:pPr>
        <w:tabs>
          <w:tab w:val="clear" w:pos="5387"/>
          <w:tab w:val="clear" w:pos="7938"/>
          <w:tab w:val="left" w:pos="2580"/>
        </w:tabs>
      </w:pPr>
    </w:p>
    <w:tbl>
      <w:tblPr>
        <w:tblW w:w="9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9"/>
        <w:gridCol w:w="3897"/>
      </w:tblGrid>
      <w:tr w:rsidR="000B20D8" w14:paraId="28509090" w14:textId="77777777" w:rsidTr="0039774F">
        <w:trPr>
          <w:trHeight w:hRule="exact" w:val="878"/>
        </w:trPr>
        <w:tc>
          <w:tcPr>
            <w:tcW w:w="5529" w:type="dxa"/>
          </w:tcPr>
          <w:p w14:paraId="299D3C3A" w14:textId="7E6FCE85" w:rsidR="000B20D8" w:rsidRDefault="00B94F36" w:rsidP="00E6168A">
            <w:r>
              <w:t xml:space="preserve">Katrineholm </w:t>
            </w:r>
            <w:r w:rsidR="00E45735">
              <w:fldChar w:fldCharType="begin"/>
            </w:r>
            <w:r w:rsidR="00E45735">
              <w:instrText xml:space="preserve"> CREATEDATE \@ "d MMMM yyyy" </w:instrText>
            </w:r>
            <w:r w:rsidR="00E45735">
              <w:fldChar w:fldCharType="separate"/>
            </w:r>
            <w:r w:rsidR="008D36AA">
              <w:rPr>
                <w:noProof/>
              </w:rPr>
              <w:t>1 oktober</w:t>
            </w:r>
            <w:r w:rsidR="0039774F">
              <w:rPr>
                <w:noProof/>
              </w:rPr>
              <w:t xml:space="preserve"> september 2024</w:t>
            </w:r>
            <w:r w:rsidR="00E45735">
              <w:rPr>
                <w:noProof/>
              </w:rPr>
              <w:fldChar w:fldCharType="end"/>
            </w:r>
          </w:p>
        </w:tc>
        <w:tc>
          <w:tcPr>
            <w:tcW w:w="3897" w:type="dxa"/>
          </w:tcPr>
          <w:p w14:paraId="101C4A06" w14:textId="74F3306F" w:rsidR="000B20D8" w:rsidRDefault="00BF0B44" w:rsidP="00A553BE">
            <w:pPr>
              <w:pStyle w:val="Adress"/>
            </w:pPr>
            <w:r>
              <w:fldChar w:fldCharType="begin"/>
            </w:r>
            <w:r w:rsidR="000B20D8">
              <w:instrText xml:space="preserve">  </w:instrText>
            </w:r>
            <w:r>
              <w:fldChar w:fldCharType="end"/>
            </w:r>
          </w:p>
        </w:tc>
      </w:tr>
    </w:tbl>
    <w:p w14:paraId="286E0B72" w14:textId="41A3D5A9" w:rsidR="00FC0599" w:rsidRPr="00753111" w:rsidRDefault="00FC0599" w:rsidP="00FC0599">
      <w:pPr>
        <w:pStyle w:val="Rubrik1"/>
      </w:pPr>
      <w:r>
        <w:t xml:space="preserve">Inbjudan till </w:t>
      </w:r>
      <w:r w:rsidR="00081F5C">
        <w:t>dialog</w:t>
      </w:r>
      <w:r>
        <w:t xml:space="preserve">möte om utbyggnad </w:t>
      </w:r>
      <w:r w:rsidR="00081F5C">
        <w:br/>
      </w:r>
      <w:r>
        <w:t>av allmänna vattentjänster Ättersta</w:t>
      </w:r>
      <w:r w:rsidR="00C062A9">
        <w:t>, Vingåker</w:t>
      </w:r>
      <w:r>
        <w:t xml:space="preserve"> </w:t>
      </w:r>
    </w:p>
    <w:p w14:paraId="735154B4" w14:textId="77777777" w:rsidR="00074D19" w:rsidRDefault="00074D19" w:rsidP="00074D19">
      <w:pPr>
        <w:ind w:right="-1"/>
      </w:pPr>
    </w:p>
    <w:p w14:paraId="553167BF" w14:textId="77777777" w:rsidR="00906303" w:rsidRDefault="00455A62" w:rsidP="00443F4C">
      <w:pPr>
        <w:spacing w:line="259" w:lineRule="auto"/>
        <w:ind w:right="-1"/>
        <w:rPr>
          <w:spacing w:val="-2"/>
        </w:rPr>
      </w:pPr>
      <w:r>
        <w:t xml:space="preserve">Sörmland Vatten hälsar dig </w:t>
      </w:r>
      <w:r w:rsidR="002D47C8">
        <w:t xml:space="preserve">som fastighetsägare </w:t>
      </w:r>
      <w:r>
        <w:t xml:space="preserve">välkommen på </w:t>
      </w:r>
      <w:r w:rsidR="00081F5C">
        <w:t>dialog</w:t>
      </w:r>
      <w:r>
        <w:t>möte om utbyggnaden av</w:t>
      </w:r>
      <w:r>
        <w:rPr>
          <w:spacing w:val="1"/>
        </w:rPr>
        <w:t xml:space="preserve"> </w:t>
      </w:r>
      <w:r>
        <w:t>allmänt vatten- och avlopp i Ättersta. Vi kommer tillsammans med våra</w:t>
      </w:r>
      <w:r>
        <w:rPr>
          <w:spacing w:val="1"/>
        </w:rPr>
        <w:t xml:space="preserve"> </w:t>
      </w:r>
      <w:r>
        <w:t>entreprenörer</w:t>
      </w:r>
      <w:r>
        <w:rPr>
          <w:spacing w:val="-2"/>
        </w:rPr>
        <w:t xml:space="preserve"> </w:t>
      </w:r>
    </w:p>
    <w:p w14:paraId="6396D500" w14:textId="77777777" w:rsidR="00906303" w:rsidRDefault="00455A62" w:rsidP="00443F4C">
      <w:pPr>
        <w:spacing w:line="259" w:lineRule="auto"/>
        <w:ind w:right="-1"/>
        <w:rPr>
          <w:spacing w:val="1"/>
        </w:rPr>
      </w:pPr>
      <w:r>
        <w:t>berätta</w:t>
      </w:r>
      <w:r>
        <w:rPr>
          <w:spacing w:val="-3"/>
        </w:rPr>
        <w:t xml:space="preserve"> </w:t>
      </w:r>
      <w:r>
        <w:t>om</w:t>
      </w:r>
      <w:r w:rsidR="00CF10EE">
        <w:t xml:space="preserve"> det</w:t>
      </w:r>
      <w:r>
        <w:rPr>
          <w:spacing w:val="-3"/>
        </w:rPr>
        <w:t xml:space="preserve"> </w:t>
      </w:r>
      <w:r>
        <w:t>planera</w:t>
      </w:r>
      <w:r w:rsidR="00CF10EE">
        <w:t xml:space="preserve">de </w:t>
      </w:r>
      <w:r>
        <w:t>arbete</w:t>
      </w:r>
      <w:r w:rsidR="00651778">
        <w:t>t</w:t>
      </w:r>
      <w:r>
        <w:t>,</w:t>
      </w:r>
      <w:r>
        <w:rPr>
          <w:spacing w:val="-3"/>
        </w:rPr>
        <w:t xml:space="preserve"> </w:t>
      </w:r>
      <w:r>
        <w:t>tidplan</w:t>
      </w:r>
      <w:r w:rsidR="0004651F">
        <w:t>en</w:t>
      </w:r>
      <w:r>
        <w:rPr>
          <w:spacing w:val="-4"/>
        </w:rPr>
        <w:t xml:space="preserve"> </w:t>
      </w:r>
      <w:r w:rsidR="00651778">
        <w:rPr>
          <w:spacing w:val="-4"/>
        </w:rPr>
        <w:t xml:space="preserve">och </w:t>
      </w:r>
      <w:r w:rsidR="009150C0">
        <w:rPr>
          <w:spacing w:val="-4"/>
        </w:rPr>
        <w:t xml:space="preserve">hur </w:t>
      </w:r>
      <w:r>
        <w:t>tillgängligheten</w:t>
      </w:r>
      <w:r>
        <w:rPr>
          <w:spacing w:val="1"/>
        </w:rPr>
        <w:t xml:space="preserve"> </w:t>
      </w:r>
      <w:r w:rsidR="00235BA0">
        <w:rPr>
          <w:spacing w:val="1"/>
        </w:rPr>
        <w:t xml:space="preserve">i området </w:t>
      </w:r>
      <w:r w:rsidR="009150C0">
        <w:rPr>
          <w:spacing w:val="1"/>
        </w:rPr>
        <w:t xml:space="preserve">påverkar </w:t>
      </w:r>
    </w:p>
    <w:p w14:paraId="56C93A2A" w14:textId="2F44461C" w:rsidR="009B275B" w:rsidRDefault="009150C0" w:rsidP="00443F4C">
      <w:pPr>
        <w:spacing w:line="259" w:lineRule="auto"/>
        <w:ind w:right="-1"/>
      </w:pPr>
      <w:r>
        <w:rPr>
          <w:spacing w:val="1"/>
        </w:rPr>
        <w:t xml:space="preserve">dig </w:t>
      </w:r>
      <w:r w:rsidR="00455A62">
        <w:t>under</w:t>
      </w:r>
      <w:r w:rsidR="00455A62">
        <w:rPr>
          <w:spacing w:val="-1"/>
        </w:rPr>
        <w:t xml:space="preserve"> </w:t>
      </w:r>
      <w:r w:rsidR="00455A62">
        <w:t>byggtiden. Vi</w:t>
      </w:r>
      <w:r w:rsidR="00455A62">
        <w:rPr>
          <w:spacing w:val="-1"/>
        </w:rPr>
        <w:t xml:space="preserve"> </w:t>
      </w:r>
      <w:r w:rsidR="006060B6">
        <w:t xml:space="preserve">berättar </w:t>
      </w:r>
      <w:r w:rsidR="00EE70EB">
        <w:t>också om</w:t>
      </w:r>
      <w:r w:rsidR="001C5EE1">
        <w:t xml:space="preserve"> </w:t>
      </w:r>
      <w:r>
        <w:t xml:space="preserve">hur det går till att ansluta din fastighet till </w:t>
      </w:r>
      <w:r w:rsidR="00114FA8">
        <w:t>allmänt vatten- och avlopp.</w:t>
      </w:r>
      <w:r w:rsidR="006708D6">
        <w:t xml:space="preserve"> </w:t>
      </w:r>
      <w:r w:rsidR="009B275B">
        <w:t>Ta chansen att träffa oss för att ställa dina frågor!</w:t>
      </w:r>
    </w:p>
    <w:p w14:paraId="2F668620" w14:textId="77777777" w:rsidR="009B275B" w:rsidRDefault="009B275B" w:rsidP="009B275B"/>
    <w:p w14:paraId="0B3434BF" w14:textId="19DE75EC" w:rsidR="009B275B" w:rsidRPr="00CC1F48" w:rsidRDefault="009B275B" w:rsidP="009B275B">
      <w:r w:rsidRPr="00CC1F48">
        <w:rPr>
          <w:b/>
        </w:rPr>
        <w:t xml:space="preserve">När: </w:t>
      </w:r>
      <w:proofErr w:type="gramStart"/>
      <w:r w:rsidR="00BD404A">
        <w:t>M</w:t>
      </w:r>
      <w:r>
        <w:t>åndag</w:t>
      </w:r>
      <w:proofErr w:type="gramEnd"/>
      <w:r w:rsidRPr="00CC1F48">
        <w:t xml:space="preserve"> </w:t>
      </w:r>
      <w:r>
        <w:t>14</w:t>
      </w:r>
      <w:r w:rsidRPr="00CC1F48">
        <w:t xml:space="preserve"> </w:t>
      </w:r>
      <w:r>
        <w:t>oktober</w:t>
      </w:r>
      <w:r w:rsidRPr="00CC1F48">
        <w:t xml:space="preserve"> </w:t>
      </w:r>
      <w:r>
        <w:t xml:space="preserve">2023 </w:t>
      </w:r>
      <w:r w:rsidRPr="00CC1F48">
        <w:t xml:space="preserve">klockan </w:t>
      </w:r>
      <w:r>
        <w:t>18</w:t>
      </w:r>
      <w:r w:rsidRPr="00CC1F48">
        <w:t>.</w:t>
      </w:r>
      <w:r>
        <w:t>30</w:t>
      </w:r>
      <w:r w:rsidRPr="00CC1F48">
        <w:t xml:space="preserve"> </w:t>
      </w:r>
      <w:r>
        <w:t>(</w:t>
      </w:r>
      <w:r w:rsidRPr="00CC1F48">
        <w:t xml:space="preserve">till cirka </w:t>
      </w:r>
      <w:r>
        <w:t>20</w:t>
      </w:r>
      <w:r w:rsidRPr="00CC1F48">
        <w:t>.00</w:t>
      </w:r>
      <w:r>
        <w:t>)</w:t>
      </w:r>
    </w:p>
    <w:p w14:paraId="6CD842EC" w14:textId="096612F7" w:rsidR="009B275B" w:rsidRPr="00CC1F48" w:rsidRDefault="009B275B" w:rsidP="009B275B">
      <w:r w:rsidRPr="00CC1F48">
        <w:rPr>
          <w:b/>
        </w:rPr>
        <w:t xml:space="preserve">Var: </w:t>
      </w:r>
      <w:r>
        <w:t>Österåkersbygdens friskola</w:t>
      </w:r>
      <w:r w:rsidR="00EF4820">
        <w:t>, Österåker</w:t>
      </w:r>
      <w:r w:rsidR="00D46D26">
        <w:t>, Vingåker</w:t>
      </w:r>
    </w:p>
    <w:p w14:paraId="24E9C0E2" w14:textId="77777777" w:rsidR="00C614FA" w:rsidRDefault="00C614FA" w:rsidP="00C614FA">
      <w:pPr>
        <w:spacing w:line="259" w:lineRule="auto"/>
        <w:ind w:right="-1"/>
      </w:pPr>
    </w:p>
    <w:p w14:paraId="6268CD80" w14:textId="4F50582F" w:rsidR="00C614FA" w:rsidRPr="00114FA8" w:rsidRDefault="00C614FA" w:rsidP="00114FA8">
      <w:pPr>
        <w:pStyle w:val="Brdtext"/>
        <w:ind w:right="722"/>
      </w:pPr>
      <w:r>
        <w:t>Vi bjuder</w:t>
      </w:r>
      <w:r>
        <w:rPr>
          <w:spacing w:val="-2"/>
        </w:rPr>
        <w:t xml:space="preserve"> </w:t>
      </w:r>
      <w:r>
        <w:t>på kaffe med tillbehör.</w:t>
      </w:r>
    </w:p>
    <w:p w14:paraId="69A0865B" w14:textId="77777777" w:rsidR="00C614FA" w:rsidRPr="00CC1F48" w:rsidRDefault="00C614FA" w:rsidP="00C614FA">
      <w:pPr>
        <w:rPr>
          <w:b/>
        </w:rPr>
      </w:pPr>
      <w:r w:rsidRPr="00CC1F48">
        <w:rPr>
          <w:b/>
        </w:rPr>
        <w:t>Så här anmäler du dig</w:t>
      </w:r>
    </w:p>
    <w:p w14:paraId="4E4F4F9D" w14:textId="344F2CF4" w:rsidR="00C614FA" w:rsidRDefault="00D40100" w:rsidP="00C614FA">
      <w:r>
        <w:t>A</w:t>
      </w:r>
      <w:r w:rsidR="00C614FA" w:rsidRPr="00CC1F48">
        <w:t>nmäl</w:t>
      </w:r>
      <w:r>
        <w:t xml:space="preserve"> </w:t>
      </w:r>
      <w:r w:rsidR="00C614FA" w:rsidRPr="00CC1F48">
        <w:t xml:space="preserve">dig </w:t>
      </w:r>
      <w:r w:rsidR="00C614FA">
        <w:t xml:space="preserve">via </w:t>
      </w:r>
      <w:r w:rsidR="00114FA8">
        <w:t>e-post</w:t>
      </w:r>
      <w:r w:rsidR="00C614FA">
        <w:t xml:space="preserve"> till </w:t>
      </w:r>
      <w:hyperlink r:id="rId10" w:history="1">
        <w:r w:rsidR="00C614FA" w:rsidRPr="000A016D">
          <w:rPr>
            <w:rStyle w:val="Hyperlnk"/>
          </w:rPr>
          <w:t>kommunikation@sormlandvatten.se</w:t>
        </w:r>
      </w:hyperlink>
      <w:r w:rsidR="00C614FA">
        <w:t xml:space="preserve">. </w:t>
      </w:r>
      <w:r w:rsidR="001B7F6D">
        <w:br/>
      </w:r>
      <w:r w:rsidR="00C614FA">
        <w:t>Märk med rubriken ”Ättersta”</w:t>
      </w:r>
      <w:r>
        <w:t xml:space="preserve"> och </w:t>
      </w:r>
      <w:r w:rsidR="003965F8">
        <w:t>ange:</w:t>
      </w:r>
    </w:p>
    <w:p w14:paraId="59466EFE" w14:textId="44FD5364" w:rsidR="003965F8" w:rsidRDefault="003965F8" w:rsidP="003965F8">
      <w:pPr>
        <w:pStyle w:val="Liststycke"/>
        <w:numPr>
          <w:ilvl w:val="0"/>
          <w:numId w:val="1"/>
        </w:numPr>
      </w:pPr>
      <w:r>
        <w:t>Namn</w:t>
      </w:r>
    </w:p>
    <w:p w14:paraId="349CC6BC" w14:textId="652BB593" w:rsidR="003965F8" w:rsidRDefault="003965F8" w:rsidP="003965F8">
      <w:pPr>
        <w:pStyle w:val="Liststycke"/>
        <w:numPr>
          <w:ilvl w:val="0"/>
          <w:numId w:val="1"/>
        </w:numPr>
      </w:pPr>
      <w:r>
        <w:t>Telefonnummer</w:t>
      </w:r>
    </w:p>
    <w:p w14:paraId="1F484534" w14:textId="51B68F9E" w:rsidR="003965F8" w:rsidRPr="00CC1F48" w:rsidRDefault="003965F8" w:rsidP="003965F8">
      <w:pPr>
        <w:pStyle w:val="Liststycke"/>
        <w:numPr>
          <w:ilvl w:val="0"/>
          <w:numId w:val="1"/>
        </w:numPr>
      </w:pPr>
      <w:r>
        <w:t>Fastighetsbeteckning</w:t>
      </w:r>
    </w:p>
    <w:p w14:paraId="53AE0BDB" w14:textId="77777777" w:rsidR="00C614FA" w:rsidRPr="00CC1F48" w:rsidRDefault="00C614FA" w:rsidP="00C614FA"/>
    <w:p w14:paraId="5709B7E2" w14:textId="5648884A" w:rsidR="00C614FA" w:rsidRPr="00CC1F48" w:rsidRDefault="00C614FA" w:rsidP="00C614FA">
      <w:r w:rsidRPr="00CC1F48">
        <w:t xml:space="preserve">Vi behöver din anmälan senast </w:t>
      </w:r>
      <w:r>
        <w:t>fre</w:t>
      </w:r>
      <w:r w:rsidRPr="00CC1F48">
        <w:t>dag</w:t>
      </w:r>
      <w:r w:rsidR="00906303">
        <w:t xml:space="preserve"> </w:t>
      </w:r>
      <w:r>
        <w:t>11 oktober</w:t>
      </w:r>
      <w:r w:rsidRPr="00CC1F48">
        <w:t>.</w:t>
      </w:r>
    </w:p>
    <w:p w14:paraId="28BA88AA" w14:textId="77777777" w:rsidR="009B275B" w:rsidRDefault="009B275B" w:rsidP="00443F4C">
      <w:pPr>
        <w:spacing w:line="259" w:lineRule="auto"/>
        <w:ind w:right="-1"/>
      </w:pPr>
    </w:p>
    <w:p w14:paraId="0B7E2AF0" w14:textId="7B500E05" w:rsidR="00FF2C45" w:rsidRDefault="00E047C7" w:rsidP="00597A64">
      <w:pPr>
        <w:pStyle w:val="Brdtext"/>
        <w:ind w:right="722"/>
      </w:pPr>
      <w:r>
        <w:t>Om du</w:t>
      </w:r>
      <w:r w:rsidR="00455A62">
        <w:t xml:space="preserve"> inte kan närvara </w:t>
      </w:r>
      <w:r w:rsidR="003C01FC">
        <w:t xml:space="preserve">under </w:t>
      </w:r>
      <w:r w:rsidR="004C49C5">
        <w:t xml:space="preserve">kvällen </w:t>
      </w:r>
      <w:r w:rsidR="00DC4E8F">
        <w:t xml:space="preserve">lägger vi </w:t>
      </w:r>
      <w:r w:rsidR="00597A64">
        <w:t xml:space="preserve">presentationen </w:t>
      </w:r>
      <w:r w:rsidR="004C49C5">
        <w:t>och</w:t>
      </w:r>
      <w:r w:rsidR="00597A64">
        <w:t xml:space="preserve"> sammanställning av frågor och svar</w:t>
      </w:r>
      <w:r w:rsidR="00DC4E8F">
        <w:t xml:space="preserve"> </w:t>
      </w:r>
      <w:r w:rsidR="00597A64">
        <w:t>på hemsidan efter mötet.</w:t>
      </w:r>
    </w:p>
    <w:p w14:paraId="635C96AA" w14:textId="3F7E9A02" w:rsidR="00455A62" w:rsidRDefault="00C614FA" w:rsidP="00455A62">
      <w:pPr>
        <w:pStyle w:val="Brdtext"/>
      </w:pPr>
      <w:r>
        <w:t>Har du</w:t>
      </w:r>
      <w:r>
        <w:rPr>
          <w:spacing w:val="-3"/>
        </w:rPr>
        <w:t xml:space="preserve"> </w:t>
      </w:r>
      <w:r>
        <w:t>frågor</w:t>
      </w:r>
      <w:r>
        <w:rPr>
          <w:spacing w:val="1"/>
        </w:rPr>
        <w:t xml:space="preserve"> </w:t>
      </w:r>
      <w:r>
        <w:t>eller</w:t>
      </w:r>
      <w:r>
        <w:rPr>
          <w:spacing w:val="-2"/>
        </w:rPr>
        <w:t xml:space="preserve"> </w:t>
      </w:r>
      <w:r>
        <w:t>funderingar är</w:t>
      </w:r>
      <w:r>
        <w:rPr>
          <w:spacing w:val="1"/>
        </w:rPr>
        <w:t xml:space="preserve"> </w:t>
      </w:r>
      <w:r>
        <w:t>du</w:t>
      </w:r>
      <w:r>
        <w:rPr>
          <w:spacing w:val="-3"/>
        </w:rPr>
        <w:t xml:space="preserve"> </w:t>
      </w:r>
      <w:r>
        <w:t>välkommen</w:t>
      </w:r>
      <w:r>
        <w:rPr>
          <w:spacing w:val="-6"/>
        </w:rPr>
        <w:t xml:space="preserve"> </w:t>
      </w:r>
      <w:r>
        <w:t>att kontakta</w:t>
      </w:r>
      <w:r>
        <w:rPr>
          <w:spacing w:val="-3"/>
        </w:rPr>
        <w:t xml:space="preserve"> </w:t>
      </w:r>
      <w:r>
        <w:t>oss</w:t>
      </w:r>
      <w:r>
        <w:rPr>
          <w:spacing w:val="-1"/>
        </w:rPr>
        <w:t xml:space="preserve"> </w:t>
      </w:r>
      <w:r>
        <w:t>på</w:t>
      </w:r>
      <w:r>
        <w:rPr>
          <w:spacing w:val="-2"/>
        </w:rPr>
        <w:t xml:space="preserve"> </w:t>
      </w:r>
      <w:proofErr w:type="gramStart"/>
      <w:r>
        <w:t>0150-800</w:t>
      </w:r>
      <w:r>
        <w:rPr>
          <w:spacing w:val="-1"/>
        </w:rPr>
        <w:t xml:space="preserve"> </w:t>
      </w:r>
      <w:r>
        <w:t>100</w:t>
      </w:r>
      <w:proofErr w:type="gramEnd"/>
      <w:r>
        <w:t>.</w:t>
      </w:r>
    </w:p>
    <w:p w14:paraId="7680560C" w14:textId="6A4BDA72" w:rsidR="00455A62" w:rsidRDefault="00455A62" w:rsidP="00443F4C">
      <w:pPr>
        <w:spacing w:line="259" w:lineRule="auto"/>
        <w:ind w:right="-1"/>
      </w:pPr>
    </w:p>
    <w:p w14:paraId="19B096A4" w14:textId="77777777" w:rsidR="00FC0599" w:rsidRDefault="00FC0599" w:rsidP="00FC0599">
      <w:pPr>
        <w:spacing w:line="242" w:lineRule="auto"/>
        <w:ind w:right="2"/>
        <w:rPr>
          <w:spacing w:val="-59"/>
        </w:rPr>
      </w:pPr>
      <w:r>
        <w:t>Med vänliga hälsningar</w:t>
      </w:r>
      <w:r>
        <w:rPr>
          <w:spacing w:val="-59"/>
        </w:rPr>
        <w:t xml:space="preserve"> </w:t>
      </w:r>
    </w:p>
    <w:p w14:paraId="3B6552C0" w14:textId="76548837" w:rsidR="0039774F" w:rsidRPr="00081F5C" w:rsidRDefault="00FC0599" w:rsidP="00081F5C">
      <w:pPr>
        <w:spacing w:line="242" w:lineRule="auto"/>
        <w:ind w:right="2"/>
      </w:pPr>
      <w:r>
        <w:t>Sörmland</w:t>
      </w:r>
      <w:r>
        <w:rPr>
          <w:spacing w:val="-1"/>
        </w:rPr>
        <w:t xml:space="preserve"> </w:t>
      </w:r>
      <w:r>
        <w:t>Vatten</w:t>
      </w:r>
    </w:p>
    <w:sectPr w:rsidR="0039774F" w:rsidRPr="00081F5C" w:rsidSect="0039774F">
      <w:headerReference w:type="default" r:id="rId11"/>
      <w:footerReference w:type="default" r:id="rId12"/>
      <w:headerReference w:type="first" r:id="rId13"/>
      <w:footerReference w:type="first" r:id="rId14"/>
      <w:pgSz w:w="11907" w:h="16840" w:code="9"/>
      <w:pgMar w:top="2410" w:right="1418" w:bottom="2127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94B0D4" w14:textId="77777777" w:rsidR="00D73BB6" w:rsidRDefault="00D73BB6">
      <w:r>
        <w:separator/>
      </w:r>
    </w:p>
  </w:endnote>
  <w:endnote w:type="continuationSeparator" w:id="0">
    <w:p w14:paraId="1B2AECBF" w14:textId="77777777" w:rsidR="00D73BB6" w:rsidRDefault="00D73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5FD26A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b/>
        <w:sz w:val="16"/>
      </w:rPr>
    </w:pPr>
    <w:r w:rsidRPr="00EA592D">
      <w:rPr>
        <w:rFonts w:cs="Arial"/>
        <w:b/>
        <w:sz w:val="16"/>
      </w:rPr>
      <w:t>Post- och fakturaadress</w:t>
    </w:r>
  </w:p>
  <w:p w14:paraId="581805D2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sz w:val="16"/>
      </w:rPr>
    </w:pPr>
  </w:p>
  <w:p w14:paraId="2CA436E9" w14:textId="77777777" w:rsidR="00EA592D" w:rsidRPr="00EA592D" w:rsidRDefault="007959A8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>Sörmland Vatten och Avfall AB</w:t>
    </w:r>
    <w:r>
      <w:rPr>
        <w:rFonts w:cs="Arial"/>
        <w:sz w:val="16"/>
      </w:rPr>
      <w:tab/>
    </w:r>
    <w:proofErr w:type="spellStart"/>
    <w:r w:rsidR="00913CBE" w:rsidRPr="00EA592D">
      <w:rPr>
        <w:rFonts w:cs="Arial"/>
        <w:sz w:val="16"/>
      </w:rPr>
      <w:t>Orgnr</w:t>
    </w:r>
    <w:proofErr w:type="spellEnd"/>
    <w:r w:rsidR="00913CBE">
      <w:rPr>
        <w:rFonts w:cs="Arial"/>
        <w:sz w:val="16"/>
      </w:rPr>
      <w:t>:</w:t>
    </w:r>
    <w:r w:rsidR="00913CBE" w:rsidRPr="00EA592D">
      <w:rPr>
        <w:rFonts w:cs="Arial"/>
        <w:sz w:val="16"/>
      </w:rPr>
      <w:t xml:space="preserve"> </w:t>
    </w:r>
    <w:proofErr w:type="gramStart"/>
    <w:r w:rsidR="00913CBE">
      <w:rPr>
        <w:rFonts w:cs="Arial"/>
        <w:sz w:val="16"/>
      </w:rPr>
      <w:t>556742</w:t>
    </w:r>
    <w:r>
      <w:rPr>
        <w:rFonts w:cs="Arial"/>
        <w:sz w:val="16"/>
      </w:rPr>
      <w:t>-9302</w:t>
    </w:r>
    <w:proofErr w:type="gramEnd"/>
    <w:r>
      <w:rPr>
        <w:rFonts w:cs="Arial"/>
        <w:sz w:val="16"/>
      </w:rPr>
      <w:tab/>
    </w:r>
    <w:r w:rsidR="00EA592D" w:rsidRPr="00EA592D">
      <w:rPr>
        <w:rFonts w:cs="Arial"/>
        <w:sz w:val="16"/>
      </w:rPr>
      <w:t>Telefon</w:t>
    </w:r>
    <w:r w:rsidR="00913CBE">
      <w:rPr>
        <w:rFonts w:cs="Arial"/>
        <w:sz w:val="16"/>
      </w:rPr>
      <w:t xml:space="preserve">: </w:t>
    </w:r>
    <w:r w:rsidR="00EA592D" w:rsidRPr="00EA592D">
      <w:rPr>
        <w:rFonts w:cs="Arial"/>
        <w:sz w:val="16"/>
      </w:rPr>
      <w:t>0150-800 100</w:t>
    </w:r>
  </w:p>
  <w:p w14:paraId="32DB5885" w14:textId="3528EC31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Vingåkersvägen 18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Regnr för moms</w:t>
    </w:r>
    <w:r w:rsidR="00913CBE">
      <w:rPr>
        <w:rFonts w:cs="Arial"/>
        <w:sz w:val="16"/>
      </w:rPr>
      <w:t>:</w:t>
    </w:r>
    <w:r w:rsidRPr="00EA592D">
      <w:rPr>
        <w:rFonts w:cs="Arial"/>
        <w:sz w:val="16"/>
      </w:rPr>
      <w:t xml:space="preserve"> SE556742930201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E-post: </w:t>
    </w:r>
    <w:r w:rsidR="001B44BE" w:rsidRPr="00913CBE">
      <w:rPr>
        <w:rFonts w:cs="Arial"/>
        <w:sz w:val="16"/>
      </w:rPr>
      <w:t>kundservice@sormlandvatten.se</w:t>
    </w:r>
    <w:r w:rsidRPr="00EA592D">
      <w:fldChar w:fldCharType="begin"/>
    </w:r>
    <w:r w:rsidRPr="00EA592D">
      <w:instrText xml:space="preserve"> USERADDRESS   \* MERGEFORMAT </w:instrText>
    </w:r>
    <w:r w:rsidRPr="00EA592D">
      <w:fldChar w:fldCharType="end"/>
    </w:r>
  </w:p>
  <w:p w14:paraId="23DFB1EC" w14:textId="77777777" w:rsidR="00913CBE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641 51 Katrineholm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Företaget innehar F-skattebevis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Webb: </w:t>
    </w:r>
    <w:r w:rsidR="001B44BE" w:rsidRPr="00EA592D">
      <w:rPr>
        <w:rFonts w:cs="Arial"/>
        <w:sz w:val="16"/>
      </w:rPr>
      <w:t>www.sormlandvatten.se</w:t>
    </w:r>
  </w:p>
  <w:p w14:paraId="57B968C6" w14:textId="77777777" w:rsidR="00EA592D" w:rsidRPr="00EA592D" w:rsidRDefault="00913CBE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ab/>
    </w:r>
    <w:r>
      <w:rPr>
        <w:rFonts w:cs="Arial"/>
        <w:sz w:val="16"/>
      </w:rPr>
      <w:tab/>
    </w:r>
    <w:r w:rsidRPr="00EA592D">
      <w:rPr>
        <w:rFonts w:cs="Arial"/>
        <w:sz w:val="16"/>
      </w:rPr>
      <w:t>Styrelsens säte: Katrineholm</w:t>
    </w:r>
    <w:r>
      <w:rPr>
        <w:rFonts w:cs="Arial"/>
        <w:sz w:val="16"/>
      </w:rPr>
      <w:tab/>
    </w:r>
  </w:p>
  <w:p w14:paraId="7EF55D0D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left" w:pos="1843"/>
        <w:tab w:val="left" w:pos="3402"/>
        <w:tab w:val="left" w:pos="4536"/>
        <w:tab w:val="left" w:pos="7230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</w:p>
  <w:p w14:paraId="25FFB5DC" w14:textId="77777777" w:rsidR="00F156C4" w:rsidRPr="00EA592D" w:rsidRDefault="00F156C4" w:rsidP="00EA592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1E5E9A" w14:textId="77777777" w:rsidR="00F156C4" w:rsidRDefault="00F156C4" w:rsidP="00C740F3">
    <w:pPr>
      <w:pStyle w:val="Sidfot"/>
    </w:pPr>
  </w:p>
  <w:p w14:paraId="36201595" w14:textId="77777777" w:rsidR="00F156C4" w:rsidRDefault="00F156C4" w:rsidP="00C740F3">
    <w:pPr>
      <w:pStyle w:val="Sidfot"/>
    </w:pPr>
  </w:p>
  <w:p w14:paraId="07E8D497" w14:textId="77777777" w:rsidR="00F156C4" w:rsidRPr="00E85BA2" w:rsidRDefault="00F156C4" w:rsidP="00C740F3">
    <w:pPr>
      <w:pStyle w:val="Sidfot"/>
    </w:pPr>
  </w:p>
  <w:p w14:paraId="0A306812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7E152B64" w14:textId="77777777" w:rsidR="00FD4CA5" w:rsidRPr="00A553BE" w:rsidRDefault="00FD4CA5" w:rsidP="00C740F3">
    <w:pPr>
      <w:pStyle w:val="Sidfot"/>
      <w:rPr>
        <w:lang w:val="sv-SE"/>
      </w:rPr>
    </w:pPr>
  </w:p>
  <w:p w14:paraId="0D2E85A8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proofErr w:type="spellStart"/>
    <w:r w:rsidR="00F156C4" w:rsidRPr="00A553BE">
      <w:rPr>
        <w:lang w:val="sv-SE"/>
      </w:rPr>
      <w:t>Orgnr</w:t>
    </w:r>
    <w:proofErr w:type="spellEnd"/>
    <w:r w:rsidR="00F156C4" w:rsidRPr="00A553BE">
      <w:rPr>
        <w:lang w:val="sv-SE"/>
      </w:rPr>
      <w:t xml:space="preserve"> </w:t>
    </w:r>
    <w:proofErr w:type="gramStart"/>
    <w:r w:rsidRPr="00A553BE">
      <w:rPr>
        <w:lang w:val="sv-SE"/>
      </w:rPr>
      <w:t>556742-9302</w:t>
    </w:r>
    <w:proofErr w:type="gramEnd"/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4CCA27EA" w14:textId="59622076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026A2A75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3DEB73F1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0CCBA931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035EC3" w14:textId="77777777" w:rsidR="00D73BB6" w:rsidRDefault="00D73BB6">
      <w:r>
        <w:separator/>
      </w:r>
    </w:p>
  </w:footnote>
  <w:footnote w:type="continuationSeparator" w:id="0">
    <w:p w14:paraId="54D0AECE" w14:textId="77777777" w:rsidR="00D73BB6" w:rsidRDefault="00D73B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CF4A3F" w14:textId="77777777" w:rsidR="00662723" w:rsidRDefault="00753633" w:rsidP="00836DDE">
    <w:pPr>
      <w:pStyle w:val="Sidhuvud"/>
      <w:ind w:left="-851"/>
      <w:jc w:val="both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86666AD" wp14:editId="0B7DF309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740105836" name="Bildobjekt 7401058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6DDE">
      <w:t xml:space="preserve">  </w:t>
    </w:r>
  </w:p>
  <w:p w14:paraId="7F604440" w14:textId="77777777" w:rsidR="00836DDE" w:rsidRDefault="00836DDE" w:rsidP="00836DDE">
    <w:pPr>
      <w:pStyle w:val="Sidhuvud"/>
      <w:ind w:left="-851"/>
      <w:jc w:val="both"/>
    </w:pPr>
  </w:p>
  <w:p w14:paraId="2B2744A3" w14:textId="77777777" w:rsidR="00836DDE" w:rsidRDefault="00836DDE" w:rsidP="00836DDE">
    <w:pPr>
      <w:pStyle w:val="Sidhuvud"/>
      <w:ind w:left="-851"/>
      <w:jc w:val="both"/>
    </w:pPr>
  </w:p>
  <w:p w14:paraId="1C80DE95" w14:textId="77777777" w:rsidR="00836DDE" w:rsidRDefault="00836DDE" w:rsidP="00836DDE">
    <w:pPr>
      <w:pStyle w:val="Sidhuvud"/>
      <w:ind w:left="851"/>
    </w:pPr>
    <w:r>
      <w:t xml:space="preserve">Sörmland Vatten och </w:t>
    </w:r>
    <w:r w:rsidR="00031FBA">
      <w:t>A</w:t>
    </w:r>
    <w:r>
      <w:t>vfall AB</w:t>
    </w:r>
    <w:r>
      <w:br/>
      <w:t xml:space="preserve">Vingåkersvägen 18, 641 </w:t>
    </w:r>
    <w:r w:rsidR="00422B62">
      <w:t>51</w:t>
    </w:r>
    <w:r>
      <w:t xml:space="preserve"> Katrineholm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EE518D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30BB8296" w14:textId="6B5F52D3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174755">
      <w:rPr>
        <w:noProof/>
      </w:rPr>
      <w:t>2024-10-02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>
      <w:fldChar w:fldCharType="begin"/>
    </w:r>
    <w:r>
      <w:instrText>NUMPAGES  \* LOWER</w:instrText>
    </w:r>
    <w:r>
      <w:fldChar w:fldCharType="separate"/>
    </w:r>
    <w:r w:rsidR="007959A8">
      <w:rPr>
        <w:noProof/>
      </w:rPr>
      <w:t>1</w:t>
    </w:r>
    <w:r>
      <w:fldChar w:fldCharType="end"/>
    </w:r>
    <w:r w:rsidRPr="009062B6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5C25B7"/>
    <w:multiLevelType w:val="hybridMultilevel"/>
    <w:tmpl w:val="2406815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04995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74F"/>
    <w:rsid w:val="0002699C"/>
    <w:rsid w:val="00026E12"/>
    <w:rsid w:val="00031FBA"/>
    <w:rsid w:val="0004651F"/>
    <w:rsid w:val="00074D19"/>
    <w:rsid w:val="00081F5C"/>
    <w:rsid w:val="000840E8"/>
    <w:rsid w:val="000B20D8"/>
    <w:rsid w:val="000B5C7F"/>
    <w:rsid w:val="00114FA8"/>
    <w:rsid w:val="00174755"/>
    <w:rsid w:val="001761AF"/>
    <w:rsid w:val="00180236"/>
    <w:rsid w:val="001927EA"/>
    <w:rsid w:val="001B2156"/>
    <w:rsid w:val="001B44BE"/>
    <w:rsid w:val="001B7F6D"/>
    <w:rsid w:val="001C3151"/>
    <w:rsid w:val="001C5EE1"/>
    <w:rsid w:val="001E73F6"/>
    <w:rsid w:val="0022066A"/>
    <w:rsid w:val="00224A12"/>
    <w:rsid w:val="00235BA0"/>
    <w:rsid w:val="0024591B"/>
    <w:rsid w:val="00246216"/>
    <w:rsid w:val="00262A89"/>
    <w:rsid w:val="00280D2C"/>
    <w:rsid w:val="002C343F"/>
    <w:rsid w:val="002C6A6A"/>
    <w:rsid w:val="002D47C8"/>
    <w:rsid w:val="002F6EBD"/>
    <w:rsid w:val="00305CBD"/>
    <w:rsid w:val="00337729"/>
    <w:rsid w:val="00384353"/>
    <w:rsid w:val="00387932"/>
    <w:rsid w:val="003965F8"/>
    <w:rsid w:val="0039774F"/>
    <w:rsid w:val="003B0B44"/>
    <w:rsid w:val="003C01FC"/>
    <w:rsid w:val="003D3CDE"/>
    <w:rsid w:val="003D43E6"/>
    <w:rsid w:val="003F7F4B"/>
    <w:rsid w:val="004160A6"/>
    <w:rsid w:val="00422B62"/>
    <w:rsid w:val="00424DA6"/>
    <w:rsid w:val="004378A0"/>
    <w:rsid w:val="00443F4C"/>
    <w:rsid w:val="00455A62"/>
    <w:rsid w:val="00466259"/>
    <w:rsid w:val="00475BD4"/>
    <w:rsid w:val="004839A8"/>
    <w:rsid w:val="00495E08"/>
    <w:rsid w:val="004A4745"/>
    <w:rsid w:val="004C49C5"/>
    <w:rsid w:val="004E10A6"/>
    <w:rsid w:val="004E6647"/>
    <w:rsid w:val="004F69BB"/>
    <w:rsid w:val="00531E63"/>
    <w:rsid w:val="005443D5"/>
    <w:rsid w:val="0055779F"/>
    <w:rsid w:val="00575FF7"/>
    <w:rsid w:val="00590246"/>
    <w:rsid w:val="0059366A"/>
    <w:rsid w:val="00597A64"/>
    <w:rsid w:val="005B12DA"/>
    <w:rsid w:val="005B54FC"/>
    <w:rsid w:val="006060B6"/>
    <w:rsid w:val="00616FCE"/>
    <w:rsid w:val="00651778"/>
    <w:rsid w:val="00662723"/>
    <w:rsid w:val="006631CC"/>
    <w:rsid w:val="006708D6"/>
    <w:rsid w:val="006731FC"/>
    <w:rsid w:val="00673F3E"/>
    <w:rsid w:val="0068117F"/>
    <w:rsid w:val="0068435E"/>
    <w:rsid w:val="0069750A"/>
    <w:rsid w:val="006A393A"/>
    <w:rsid w:val="006E2E9C"/>
    <w:rsid w:val="006F3E3C"/>
    <w:rsid w:val="00715DF3"/>
    <w:rsid w:val="007265D8"/>
    <w:rsid w:val="00753633"/>
    <w:rsid w:val="00780311"/>
    <w:rsid w:val="007807EC"/>
    <w:rsid w:val="00781537"/>
    <w:rsid w:val="00792F04"/>
    <w:rsid w:val="007959A8"/>
    <w:rsid w:val="007A25CD"/>
    <w:rsid w:val="007A44A0"/>
    <w:rsid w:val="007C1BE2"/>
    <w:rsid w:val="008027FB"/>
    <w:rsid w:val="00811896"/>
    <w:rsid w:val="00812C7F"/>
    <w:rsid w:val="00813711"/>
    <w:rsid w:val="008141A9"/>
    <w:rsid w:val="00836DDE"/>
    <w:rsid w:val="00840101"/>
    <w:rsid w:val="00846D36"/>
    <w:rsid w:val="008471E6"/>
    <w:rsid w:val="0085021D"/>
    <w:rsid w:val="00852C89"/>
    <w:rsid w:val="008664A3"/>
    <w:rsid w:val="008914E5"/>
    <w:rsid w:val="00894E75"/>
    <w:rsid w:val="008B0929"/>
    <w:rsid w:val="008B0A20"/>
    <w:rsid w:val="008D36AA"/>
    <w:rsid w:val="008E1353"/>
    <w:rsid w:val="00900210"/>
    <w:rsid w:val="00903CC1"/>
    <w:rsid w:val="009062B6"/>
    <w:rsid w:val="00906303"/>
    <w:rsid w:val="00913CBE"/>
    <w:rsid w:val="009150C0"/>
    <w:rsid w:val="00920BF2"/>
    <w:rsid w:val="00946C53"/>
    <w:rsid w:val="00980B29"/>
    <w:rsid w:val="009B04ED"/>
    <w:rsid w:val="009B275B"/>
    <w:rsid w:val="009C3175"/>
    <w:rsid w:val="009C4664"/>
    <w:rsid w:val="009D53E5"/>
    <w:rsid w:val="009D6152"/>
    <w:rsid w:val="009E6F5C"/>
    <w:rsid w:val="00A04EF5"/>
    <w:rsid w:val="00A07FF6"/>
    <w:rsid w:val="00A25024"/>
    <w:rsid w:val="00A274C2"/>
    <w:rsid w:val="00A44817"/>
    <w:rsid w:val="00A52474"/>
    <w:rsid w:val="00A553BE"/>
    <w:rsid w:val="00A617E7"/>
    <w:rsid w:val="00AA199C"/>
    <w:rsid w:val="00AE27B2"/>
    <w:rsid w:val="00B01058"/>
    <w:rsid w:val="00B06684"/>
    <w:rsid w:val="00B2552E"/>
    <w:rsid w:val="00B87226"/>
    <w:rsid w:val="00B94F36"/>
    <w:rsid w:val="00B96B43"/>
    <w:rsid w:val="00BA6E75"/>
    <w:rsid w:val="00BA76E4"/>
    <w:rsid w:val="00BD404A"/>
    <w:rsid w:val="00BF0B44"/>
    <w:rsid w:val="00C0381B"/>
    <w:rsid w:val="00C062A9"/>
    <w:rsid w:val="00C202E7"/>
    <w:rsid w:val="00C51EEF"/>
    <w:rsid w:val="00C52A8D"/>
    <w:rsid w:val="00C532E0"/>
    <w:rsid w:val="00C614FA"/>
    <w:rsid w:val="00C740F3"/>
    <w:rsid w:val="00C8701D"/>
    <w:rsid w:val="00CA6EB3"/>
    <w:rsid w:val="00CB0C12"/>
    <w:rsid w:val="00CB5E10"/>
    <w:rsid w:val="00CC7ED0"/>
    <w:rsid w:val="00CD6A38"/>
    <w:rsid w:val="00CF10EE"/>
    <w:rsid w:val="00CF3A34"/>
    <w:rsid w:val="00D102CD"/>
    <w:rsid w:val="00D20899"/>
    <w:rsid w:val="00D256EB"/>
    <w:rsid w:val="00D30678"/>
    <w:rsid w:val="00D37FA2"/>
    <w:rsid w:val="00D40100"/>
    <w:rsid w:val="00D46D26"/>
    <w:rsid w:val="00D55C52"/>
    <w:rsid w:val="00D57351"/>
    <w:rsid w:val="00D61784"/>
    <w:rsid w:val="00D73BB6"/>
    <w:rsid w:val="00D92765"/>
    <w:rsid w:val="00D976AF"/>
    <w:rsid w:val="00D97CD3"/>
    <w:rsid w:val="00DB5883"/>
    <w:rsid w:val="00DC4E8F"/>
    <w:rsid w:val="00DE5EFF"/>
    <w:rsid w:val="00E047C7"/>
    <w:rsid w:val="00E05124"/>
    <w:rsid w:val="00E45735"/>
    <w:rsid w:val="00E6168A"/>
    <w:rsid w:val="00E85BA2"/>
    <w:rsid w:val="00E94B58"/>
    <w:rsid w:val="00EA592D"/>
    <w:rsid w:val="00EE70EB"/>
    <w:rsid w:val="00EF0DF7"/>
    <w:rsid w:val="00EF4820"/>
    <w:rsid w:val="00F06EA4"/>
    <w:rsid w:val="00F156C4"/>
    <w:rsid w:val="00F40051"/>
    <w:rsid w:val="00F61A60"/>
    <w:rsid w:val="00F67B4F"/>
    <w:rsid w:val="00FA1661"/>
    <w:rsid w:val="00FC0599"/>
    <w:rsid w:val="00FD4CA5"/>
    <w:rsid w:val="00FF2C2C"/>
    <w:rsid w:val="00FF2C45"/>
    <w:rsid w:val="00FF3BAC"/>
    <w:rsid w:val="00FF78EF"/>
    <w:rsid w:val="00FF7B56"/>
    <w:rsid w:val="2423A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96C54F"/>
  <w15:docId w15:val="{23F9107D-57D4-4827-BEC1-5CEFDB842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link w:val="Rubrik1Char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link w:val="BrdtextChar"/>
    <w:uiPriority w:val="1"/>
    <w:qFormat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character" w:customStyle="1" w:styleId="Rubrik1Char">
    <w:name w:val="Rubrik 1 Char"/>
    <w:basedOn w:val="Standardstycketeckensnitt"/>
    <w:link w:val="Rubrik1"/>
    <w:rsid w:val="0039774F"/>
    <w:rPr>
      <w:rFonts w:ascii="Arial" w:hAnsi="Arial"/>
      <w:b/>
      <w:kern w:val="28"/>
      <w:sz w:val="28"/>
      <w:szCs w:val="28"/>
    </w:rPr>
  </w:style>
  <w:style w:type="character" w:customStyle="1" w:styleId="BrdtextChar">
    <w:name w:val="Brödtext Char"/>
    <w:basedOn w:val="Standardstycketeckensnitt"/>
    <w:link w:val="Brdtext"/>
    <w:uiPriority w:val="1"/>
    <w:rsid w:val="00074D19"/>
    <w:rPr>
      <w:rFonts w:ascii="Arial" w:hAnsi="Arial"/>
      <w:sz w:val="22"/>
      <w:szCs w:val="22"/>
    </w:rPr>
  </w:style>
  <w:style w:type="paragraph" w:styleId="Liststycke">
    <w:name w:val="List Paragraph"/>
    <w:basedOn w:val="Normal"/>
    <w:uiPriority w:val="34"/>
    <w:rsid w:val="003965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kommunikation@sormlandvatten.s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abs04\common$\Mallar\Brevmall%20med%20returadress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Brevmall med returadress</Template>
  <TotalTime>0</TotalTime>
  <Pages>1</Pages>
  <Words>169</Words>
  <Characters>1094</Characters>
  <Application>Microsoft Office Word</Application>
  <DocSecurity>0</DocSecurity>
  <Lines>9</Lines>
  <Paragraphs>2</Paragraphs>
  <ScaleCrop>false</ScaleCrop>
  <Company>Tekniska Verken i Linköping AB</Company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Helen Sylvefjord</dc:creator>
  <cp:lastModifiedBy>Jenny Wallander</cp:lastModifiedBy>
  <cp:revision>2</cp:revision>
  <cp:lastPrinted>2024-10-01T07:51:00Z</cp:lastPrinted>
  <dcterms:created xsi:type="dcterms:W3CDTF">2024-10-02T05:48:00Z</dcterms:created>
  <dcterms:modified xsi:type="dcterms:W3CDTF">2024-10-02T05:48:00Z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